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2943" w:rsidRPr="00C12943" w:rsidRDefault="00C12943" w:rsidP="00DC64ED">
      <w:pPr>
        <w:pStyle w:val="Tytu"/>
        <w:jc w:val="left"/>
        <w:rPr>
          <w:b w:val="0"/>
          <w:noProof/>
          <w:sz w:val="20"/>
        </w:rPr>
      </w:pP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  <w:r>
        <w:rPr>
          <w:b w:val="0"/>
          <w:noProof/>
          <w:sz w:val="20"/>
        </w:rPr>
        <w:tab/>
      </w:r>
    </w:p>
    <w:p w:rsidR="00C370CA" w:rsidRPr="00C370CA" w:rsidRDefault="00C370CA" w:rsidP="00A51F47">
      <w:pPr>
        <w:rPr>
          <w:bCs/>
          <w:sz w:val="18"/>
          <w:szCs w:val="18"/>
        </w:rPr>
      </w:pPr>
    </w:p>
    <w:p w:rsidR="00E2729F" w:rsidRPr="00066223" w:rsidRDefault="00E2729F" w:rsidP="00066223">
      <w:pPr>
        <w:pStyle w:val="Tytu"/>
        <w:jc w:val="right"/>
        <w:rPr>
          <w:b w:val="0"/>
          <w:szCs w:val="24"/>
        </w:rPr>
      </w:pPr>
    </w:p>
    <w:p w:rsidR="00C370CA" w:rsidRDefault="00C370CA" w:rsidP="00066223">
      <w:pPr>
        <w:spacing w:line="360" w:lineRule="auto"/>
        <w:jc w:val="right"/>
        <w:rPr>
          <w:bCs/>
          <w:i/>
          <w:sz w:val="18"/>
          <w:szCs w:val="18"/>
        </w:rPr>
      </w:pPr>
      <w:r w:rsidRPr="00BB6D10">
        <w:rPr>
          <w:bCs/>
          <w:i/>
          <w:sz w:val="18"/>
          <w:szCs w:val="18"/>
        </w:rPr>
        <w:t>Z</w:t>
      </w:r>
      <w:r w:rsidR="00066223">
        <w:rPr>
          <w:bCs/>
          <w:i/>
          <w:sz w:val="18"/>
          <w:szCs w:val="18"/>
        </w:rPr>
        <w:t xml:space="preserve">ałącznik nr </w:t>
      </w:r>
      <w:r w:rsidR="00636E9E">
        <w:rPr>
          <w:bCs/>
          <w:i/>
          <w:sz w:val="18"/>
          <w:szCs w:val="18"/>
        </w:rPr>
        <w:t>2</w:t>
      </w:r>
      <w:r w:rsidR="00066223">
        <w:rPr>
          <w:bCs/>
          <w:i/>
          <w:sz w:val="18"/>
          <w:szCs w:val="18"/>
        </w:rPr>
        <w:t xml:space="preserve"> do </w:t>
      </w:r>
      <w:r w:rsidRPr="00BB6D10">
        <w:rPr>
          <w:bCs/>
          <w:i/>
          <w:sz w:val="18"/>
          <w:szCs w:val="18"/>
        </w:rPr>
        <w:t>Regulaminu</w:t>
      </w:r>
      <w:r w:rsidR="00A51F47">
        <w:rPr>
          <w:bCs/>
          <w:i/>
          <w:sz w:val="18"/>
          <w:szCs w:val="18"/>
        </w:rPr>
        <w:t xml:space="preserve"> studenckich praktyk zawodowych</w:t>
      </w:r>
    </w:p>
    <w:p w:rsidR="00362187" w:rsidRPr="00BB6D10" w:rsidRDefault="00362187" w:rsidP="00066223">
      <w:pPr>
        <w:spacing w:line="360" w:lineRule="auto"/>
        <w:rPr>
          <w:bCs/>
          <w:i/>
          <w:sz w:val="18"/>
          <w:szCs w:val="18"/>
        </w:rPr>
      </w:pPr>
    </w:p>
    <w:p w:rsidR="00C370CA" w:rsidRDefault="00C370CA" w:rsidP="00C370CA">
      <w:pPr>
        <w:jc w:val="center"/>
        <w:rPr>
          <w:b/>
          <w:sz w:val="24"/>
          <w:szCs w:val="24"/>
        </w:rPr>
      </w:pPr>
      <w:r w:rsidRPr="00975507">
        <w:rPr>
          <w:b/>
          <w:sz w:val="24"/>
          <w:szCs w:val="24"/>
        </w:rPr>
        <w:t>UMOWA O ORGANIZACJĘ PRAKTYKI ZAWODOWEJ</w:t>
      </w:r>
    </w:p>
    <w:p w:rsidR="00C370CA" w:rsidRPr="00975507" w:rsidRDefault="00C370CA" w:rsidP="00C370CA">
      <w:pPr>
        <w:jc w:val="center"/>
        <w:rPr>
          <w:b/>
          <w:sz w:val="24"/>
          <w:szCs w:val="24"/>
        </w:rPr>
      </w:pP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Dnia ................................... r. pomiędzy: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B00D4C">
        <w:rPr>
          <w:b/>
          <w:sz w:val="24"/>
          <w:szCs w:val="24"/>
        </w:rPr>
        <w:t>Uniwersytetem w Białymstoku</w:t>
      </w:r>
      <w:r w:rsidRPr="00584604">
        <w:rPr>
          <w:sz w:val="24"/>
          <w:szCs w:val="24"/>
        </w:rPr>
        <w:t xml:space="preserve">, ul. Świerkowa 20 B, 15-328 Białystok, reprezentowanym na podstawie upoważnienia Rektora przez </w:t>
      </w:r>
      <w:r w:rsidR="000A0CB4">
        <w:rPr>
          <w:sz w:val="24"/>
          <w:szCs w:val="24"/>
        </w:rPr>
        <w:t xml:space="preserve">prof. </w:t>
      </w:r>
      <w:r>
        <w:rPr>
          <w:sz w:val="24"/>
          <w:szCs w:val="24"/>
        </w:rPr>
        <w:t xml:space="preserve">dr hab. </w:t>
      </w:r>
      <w:r w:rsidR="000A0CB4">
        <w:rPr>
          <w:sz w:val="24"/>
          <w:szCs w:val="24"/>
        </w:rPr>
        <w:t xml:space="preserve">Eugeniusza </w:t>
      </w:r>
      <w:proofErr w:type="spellStart"/>
      <w:r w:rsidR="000A0CB4">
        <w:rPr>
          <w:sz w:val="24"/>
          <w:szCs w:val="24"/>
        </w:rPr>
        <w:t>Zieniuka</w:t>
      </w:r>
      <w:proofErr w:type="spellEnd"/>
      <w:r>
        <w:rPr>
          <w:sz w:val="24"/>
          <w:szCs w:val="24"/>
        </w:rPr>
        <w:t xml:space="preserve">, </w:t>
      </w:r>
      <w:r w:rsidR="000A0CB4">
        <w:rPr>
          <w:sz w:val="24"/>
          <w:szCs w:val="24"/>
        </w:rPr>
        <w:t>Dyrektora Instytutu Informatyki</w:t>
      </w:r>
      <w:r w:rsidR="00D90CA0">
        <w:rPr>
          <w:sz w:val="24"/>
          <w:szCs w:val="24"/>
        </w:rPr>
        <w:t xml:space="preserve"> </w:t>
      </w:r>
      <w:r>
        <w:rPr>
          <w:sz w:val="24"/>
          <w:szCs w:val="24"/>
        </w:rPr>
        <w:t>z siedzibą w Białymstoku, ul Ciołkowskiego 1M, 15-245 Białystok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zwanym dalej ,,</w:t>
      </w:r>
      <w:r w:rsidRPr="00B00D4C">
        <w:rPr>
          <w:b/>
          <w:sz w:val="24"/>
          <w:szCs w:val="24"/>
        </w:rPr>
        <w:t>Uczelnią</w:t>
      </w:r>
      <w:r w:rsidRPr="00584604">
        <w:rPr>
          <w:sz w:val="24"/>
          <w:szCs w:val="24"/>
        </w:rPr>
        <w:t>”,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a</w:t>
      </w:r>
      <w:r>
        <w:rPr>
          <w:sz w:val="24"/>
          <w:szCs w:val="24"/>
        </w:rPr>
        <w:t xml:space="preserve"> </w:t>
      </w:r>
      <w:r w:rsidRPr="00584604">
        <w:rPr>
          <w:sz w:val="24"/>
          <w:szCs w:val="24"/>
        </w:rPr>
        <w:t>....................................................................................................................................................</w:t>
      </w:r>
    </w:p>
    <w:p w:rsidR="00C370CA" w:rsidRDefault="00C370CA" w:rsidP="00362187">
      <w:pPr>
        <w:jc w:val="both"/>
      </w:pPr>
      <w:r w:rsidRPr="00B00D4C">
        <w:t>(pełna nazwa instytucji przyjmującej studenta na praktykę)</w:t>
      </w:r>
    </w:p>
    <w:p w:rsidR="00C370CA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z siedzibą ....................................................................................................................................</w:t>
      </w:r>
    </w:p>
    <w:p w:rsidR="00C370CA" w:rsidRPr="00584604" w:rsidRDefault="00C370CA" w:rsidP="00362187">
      <w:pPr>
        <w:jc w:val="both"/>
        <w:rPr>
          <w:sz w:val="24"/>
          <w:szCs w:val="24"/>
        </w:rPr>
      </w:pPr>
      <w:r w:rsidRPr="00584604">
        <w:rPr>
          <w:sz w:val="24"/>
          <w:szCs w:val="24"/>
        </w:rPr>
        <w:t>………….......................................................................................................................................</w:t>
      </w:r>
    </w:p>
    <w:p w:rsidR="00C370CA" w:rsidRPr="00B00D4C" w:rsidRDefault="00C370CA" w:rsidP="00362187">
      <w:pPr>
        <w:jc w:val="both"/>
      </w:pPr>
      <w:r w:rsidRPr="00B00D4C">
        <w:t>(adres instytucji przyjmującej studenta na praktykę)</w:t>
      </w:r>
    </w:p>
    <w:p w:rsidR="00C370CA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reprezentowanym przez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 xml:space="preserve"> ……….......................................................................................................................................</w:t>
      </w:r>
    </w:p>
    <w:p w:rsidR="00C370CA" w:rsidRPr="00B00D4C" w:rsidRDefault="00C370CA" w:rsidP="00362187">
      <w:pPr>
        <w:spacing w:line="276" w:lineRule="auto"/>
        <w:jc w:val="both"/>
      </w:pPr>
      <w:r w:rsidRPr="00B00D4C">
        <w:t>(stanowisko, imię i nazwisko osoby reprezentującej instytucję)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zwanym w dalszej części umowy ,,</w:t>
      </w:r>
      <w:r w:rsidRPr="00B00D4C">
        <w:rPr>
          <w:b/>
          <w:sz w:val="24"/>
          <w:szCs w:val="24"/>
        </w:rPr>
        <w:t>Organizatorem praktyki</w:t>
      </w:r>
      <w:r w:rsidRPr="00584604">
        <w:rPr>
          <w:sz w:val="24"/>
          <w:szCs w:val="24"/>
        </w:rPr>
        <w:t>”.</w:t>
      </w:r>
    </w:p>
    <w:p w:rsidR="00C370CA" w:rsidRPr="00584604" w:rsidRDefault="00C370CA" w:rsidP="00362187">
      <w:pPr>
        <w:spacing w:line="276" w:lineRule="auto"/>
        <w:jc w:val="center"/>
        <w:rPr>
          <w:sz w:val="24"/>
          <w:szCs w:val="24"/>
        </w:rPr>
      </w:pPr>
      <w:r w:rsidRPr="00584604">
        <w:rPr>
          <w:sz w:val="24"/>
          <w:szCs w:val="24"/>
        </w:rPr>
        <w:t>§ 1</w:t>
      </w:r>
    </w:p>
    <w:p w:rsidR="00A51F47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 xml:space="preserve">Uczelnia kieruje do Organizatora praktyki </w:t>
      </w:r>
      <w:r w:rsidR="00CE0C6C">
        <w:rPr>
          <w:sz w:val="24"/>
          <w:szCs w:val="24"/>
        </w:rPr>
        <w:t xml:space="preserve">niżej wymienionego </w:t>
      </w:r>
      <w:r w:rsidRPr="00584604">
        <w:rPr>
          <w:sz w:val="24"/>
          <w:szCs w:val="24"/>
        </w:rPr>
        <w:t xml:space="preserve">studenta </w:t>
      </w:r>
      <w:r w:rsidR="00A51F47">
        <w:rPr>
          <w:sz w:val="24"/>
          <w:szCs w:val="24"/>
        </w:rPr>
        <w:t>……………………………………………………………………………………………………..</w:t>
      </w:r>
    </w:p>
    <w:p w:rsidR="00A51F47" w:rsidRDefault="00A51F47" w:rsidP="00362187">
      <w:pPr>
        <w:spacing w:line="276" w:lineRule="auto"/>
        <w:jc w:val="both"/>
      </w:pPr>
      <w:r w:rsidRPr="00B00D4C">
        <w:t>(</w:t>
      </w:r>
      <w:r>
        <w:t>imię, nazwisko, numer albumu</w:t>
      </w:r>
      <w:r w:rsidRPr="00B00D4C">
        <w:t>)</w:t>
      </w:r>
    </w:p>
    <w:p w:rsidR="00066223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 xml:space="preserve">do odbycia nieodpłatnej praktyki zawodowej </w:t>
      </w:r>
      <w:r w:rsidR="00A51F47">
        <w:rPr>
          <w:sz w:val="24"/>
          <w:szCs w:val="24"/>
        </w:rPr>
        <w:t>przewidzianej programem studiów w terminie ……………………………………………………………………………………………………...</w:t>
      </w:r>
    </w:p>
    <w:p w:rsidR="00066223" w:rsidRDefault="00A51F47" w:rsidP="00A51F47">
      <w:pPr>
        <w:spacing w:line="276" w:lineRule="auto"/>
        <w:jc w:val="both"/>
        <w:rPr>
          <w:sz w:val="24"/>
          <w:szCs w:val="24"/>
        </w:rPr>
      </w:pPr>
      <w:r w:rsidRPr="00B00D4C">
        <w:t>(</w:t>
      </w:r>
      <w:r>
        <w:t>termin odbywania praktyk</w:t>
      </w:r>
      <w:r w:rsidRPr="00B00D4C">
        <w:t>)</w:t>
      </w:r>
    </w:p>
    <w:p w:rsidR="00C370CA" w:rsidRPr="00584604" w:rsidRDefault="00C370CA" w:rsidP="00362187">
      <w:pPr>
        <w:spacing w:line="276" w:lineRule="auto"/>
        <w:jc w:val="center"/>
        <w:rPr>
          <w:sz w:val="24"/>
          <w:szCs w:val="24"/>
        </w:rPr>
      </w:pPr>
      <w:r w:rsidRPr="00584604">
        <w:rPr>
          <w:sz w:val="24"/>
          <w:szCs w:val="24"/>
        </w:rPr>
        <w:t>§ 2</w:t>
      </w:r>
    </w:p>
    <w:p w:rsidR="00C370CA" w:rsidRDefault="00C370CA" w:rsidP="00362187">
      <w:pPr>
        <w:jc w:val="both"/>
        <w:rPr>
          <w:sz w:val="24"/>
          <w:szCs w:val="24"/>
        </w:rPr>
      </w:pPr>
      <w:r w:rsidRPr="00584604">
        <w:rPr>
          <w:sz w:val="24"/>
          <w:szCs w:val="24"/>
        </w:rPr>
        <w:t>W czasie odbywania praktyki Organizator praktyki:</w:t>
      </w:r>
    </w:p>
    <w:p w:rsidR="00C370CA" w:rsidRDefault="00C370CA" w:rsidP="000A0CB4">
      <w:pPr>
        <w:pStyle w:val="Akapitzlist"/>
        <w:numPr>
          <w:ilvl w:val="0"/>
          <w:numId w:val="33"/>
        </w:numPr>
        <w:jc w:val="both"/>
        <w:rPr>
          <w:sz w:val="24"/>
          <w:szCs w:val="24"/>
        </w:rPr>
      </w:pPr>
      <w:r w:rsidRPr="000A0CB4">
        <w:rPr>
          <w:sz w:val="24"/>
          <w:szCs w:val="24"/>
        </w:rPr>
        <w:t>zapewnia studentowi odpowiednie stanowisko pracy,</w:t>
      </w:r>
    </w:p>
    <w:p w:rsidR="00C370CA" w:rsidRDefault="00C370CA" w:rsidP="00362187">
      <w:pPr>
        <w:pStyle w:val="Akapitzlist"/>
        <w:numPr>
          <w:ilvl w:val="0"/>
          <w:numId w:val="33"/>
        </w:numPr>
        <w:jc w:val="both"/>
        <w:rPr>
          <w:sz w:val="24"/>
          <w:szCs w:val="24"/>
        </w:rPr>
      </w:pPr>
      <w:r w:rsidRPr="000A0CB4">
        <w:rPr>
          <w:sz w:val="24"/>
          <w:szCs w:val="24"/>
        </w:rPr>
        <w:t>organizuje praktykę zgodnie z programem praktyk przedstawionym przez Uczelnię, który będzie stanowić Załącznik do niniejszej Umowy,</w:t>
      </w:r>
    </w:p>
    <w:p w:rsidR="00C370CA" w:rsidRPr="000A0CB4" w:rsidRDefault="00C370CA" w:rsidP="00362187">
      <w:pPr>
        <w:pStyle w:val="Akapitzlist"/>
        <w:numPr>
          <w:ilvl w:val="0"/>
          <w:numId w:val="33"/>
        </w:numPr>
        <w:jc w:val="both"/>
        <w:rPr>
          <w:sz w:val="24"/>
          <w:szCs w:val="24"/>
        </w:rPr>
      </w:pPr>
      <w:r w:rsidRPr="000A0CB4">
        <w:rPr>
          <w:sz w:val="24"/>
          <w:szCs w:val="24"/>
        </w:rPr>
        <w:t>sprawuje nadzór nad właściwym wykonywaniem przez studenta czynności zgodnych z programem praktyki.</w:t>
      </w:r>
    </w:p>
    <w:p w:rsidR="00C370CA" w:rsidRPr="00584604" w:rsidRDefault="00C370CA" w:rsidP="00362187">
      <w:pPr>
        <w:spacing w:line="276" w:lineRule="auto"/>
        <w:jc w:val="center"/>
        <w:rPr>
          <w:sz w:val="24"/>
          <w:szCs w:val="24"/>
        </w:rPr>
      </w:pPr>
      <w:r w:rsidRPr="00584604">
        <w:rPr>
          <w:sz w:val="24"/>
          <w:szCs w:val="24"/>
        </w:rPr>
        <w:t>§ 3</w:t>
      </w:r>
    </w:p>
    <w:p w:rsidR="00C370CA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W celu zapewnienia realizacji powyższych zadań Organizator praktyki wyznacza z grona swoich pracowników opiekuna praktyk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…………………………………………………………………………………………………...</w:t>
      </w:r>
    </w:p>
    <w:p w:rsidR="00C370CA" w:rsidRPr="009E0A64" w:rsidRDefault="00C370CA" w:rsidP="00362187">
      <w:pPr>
        <w:spacing w:line="276" w:lineRule="auto"/>
        <w:jc w:val="both"/>
      </w:pPr>
      <w:r w:rsidRPr="009E0A64">
        <w:t>(imię i nazwisko, dane kontaktowe: tel., e-mail)</w:t>
      </w:r>
    </w:p>
    <w:p w:rsidR="00C370CA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 xml:space="preserve">Uczelnia z grona nauczycieli akademickich wyznacza opiekuna praktyki 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……………………………………………….…………………………………………………..</w:t>
      </w:r>
    </w:p>
    <w:p w:rsidR="00C370CA" w:rsidRPr="00066223" w:rsidRDefault="00C370CA" w:rsidP="00066223">
      <w:pPr>
        <w:spacing w:line="276" w:lineRule="auto"/>
        <w:jc w:val="both"/>
      </w:pPr>
      <w:r w:rsidRPr="009E0A64">
        <w:t>(imię i nazwisko, dane kontaktowe: tel., e-mail)</w:t>
      </w:r>
    </w:p>
    <w:p w:rsidR="00C370CA" w:rsidRPr="00584604" w:rsidRDefault="00C370CA" w:rsidP="00362187">
      <w:pPr>
        <w:spacing w:line="276" w:lineRule="auto"/>
        <w:jc w:val="center"/>
        <w:rPr>
          <w:sz w:val="24"/>
          <w:szCs w:val="24"/>
        </w:rPr>
      </w:pPr>
      <w:r w:rsidRPr="00584604">
        <w:rPr>
          <w:sz w:val="24"/>
          <w:szCs w:val="24"/>
        </w:rPr>
        <w:t>§ 4</w:t>
      </w:r>
    </w:p>
    <w:p w:rsidR="00C370CA" w:rsidRPr="000A0CB4" w:rsidRDefault="00C370CA" w:rsidP="000A0CB4">
      <w:pPr>
        <w:pStyle w:val="Akapitzlist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0A0CB4">
        <w:rPr>
          <w:sz w:val="24"/>
          <w:szCs w:val="24"/>
        </w:rPr>
        <w:t>Student zobowiązany jest do:</w:t>
      </w:r>
    </w:p>
    <w:p w:rsidR="00C370CA" w:rsidRDefault="00C370CA" w:rsidP="000A0CB4">
      <w:pPr>
        <w:pStyle w:val="Akapitzlist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0A0CB4">
        <w:rPr>
          <w:sz w:val="24"/>
          <w:szCs w:val="24"/>
        </w:rPr>
        <w:lastRenderedPageBreak/>
        <w:t>rozpoczęcia, real</w:t>
      </w:r>
      <w:r w:rsidR="00362187" w:rsidRPr="000A0CB4">
        <w:rPr>
          <w:sz w:val="24"/>
          <w:szCs w:val="24"/>
        </w:rPr>
        <w:t>izowania i ukończenia praktyki</w:t>
      </w:r>
      <w:r w:rsidRPr="000A0CB4">
        <w:rPr>
          <w:sz w:val="24"/>
          <w:szCs w:val="24"/>
        </w:rPr>
        <w:t xml:space="preserve"> zgodnie z programem praktyk i terminem określonym w umowie,</w:t>
      </w:r>
    </w:p>
    <w:p w:rsidR="00C370CA" w:rsidRDefault="00C370CA" w:rsidP="00362187">
      <w:pPr>
        <w:pStyle w:val="Akapitzlist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0A0CB4">
        <w:rPr>
          <w:sz w:val="24"/>
          <w:szCs w:val="24"/>
        </w:rPr>
        <w:t>przestrzegania ustalonego czasu odbywania praktyki oraz przepisów i zasad obowiązujących u organizatora praktyki, w szczególności zasad bhp i ppoż., porządku obowiązującego w miejscu odbywania praktyki i regulaminu pracy,</w:t>
      </w:r>
    </w:p>
    <w:p w:rsidR="00C370CA" w:rsidRPr="000A0CB4" w:rsidRDefault="00C370CA" w:rsidP="00362187">
      <w:pPr>
        <w:pStyle w:val="Akapitzlist"/>
        <w:numPr>
          <w:ilvl w:val="0"/>
          <w:numId w:val="36"/>
        </w:numPr>
        <w:spacing w:line="276" w:lineRule="auto"/>
        <w:jc w:val="both"/>
        <w:rPr>
          <w:sz w:val="24"/>
          <w:szCs w:val="24"/>
        </w:rPr>
      </w:pPr>
      <w:r w:rsidRPr="000A0CB4">
        <w:rPr>
          <w:sz w:val="24"/>
          <w:szCs w:val="24"/>
        </w:rPr>
        <w:t>dbania o zachowanie w tajemnicy informacji, których ujawnienie mogłoby narazić Organizatora praktyki na szkodę.</w:t>
      </w:r>
    </w:p>
    <w:p w:rsidR="00C370CA" w:rsidRPr="000A0CB4" w:rsidRDefault="00C370CA" w:rsidP="000A0CB4">
      <w:pPr>
        <w:pStyle w:val="Akapitzlist"/>
        <w:numPr>
          <w:ilvl w:val="0"/>
          <w:numId w:val="34"/>
        </w:numPr>
        <w:spacing w:line="276" w:lineRule="auto"/>
        <w:jc w:val="both"/>
        <w:rPr>
          <w:sz w:val="24"/>
          <w:szCs w:val="24"/>
        </w:rPr>
      </w:pPr>
      <w:r w:rsidRPr="000A0CB4">
        <w:rPr>
          <w:sz w:val="24"/>
          <w:szCs w:val="24"/>
        </w:rPr>
        <w:t>Organizator praktyki oświadcza, że w trakcie odbywania praktyki student nie będzie świadczył pracy na rzecz Organizatora praktyki na podstawie stosunku pracy lub innej umowy cywilnoprawnej.</w:t>
      </w:r>
    </w:p>
    <w:p w:rsidR="00C370CA" w:rsidRPr="00584604" w:rsidRDefault="00C370CA" w:rsidP="00362187">
      <w:pPr>
        <w:spacing w:line="276" w:lineRule="auto"/>
        <w:jc w:val="center"/>
        <w:rPr>
          <w:sz w:val="24"/>
          <w:szCs w:val="24"/>
        </w:rPr>
      </w:pPr>
      <w:r w:rsidRPr="00584604">
        <w:rPr>
          <w:sz w:val="24"/>
          <w:szCs w:val="24"/>
        </w:rPr>
        <w:t>§ 5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 xml:space="preserve">Opiekun praktyki ze strony Organizatora praktyki formułuje opinię na temat przebiegu praktyki </w:t>
      </w:r>
      <w:r w:rsidR="00362187">
        <w:rPr>
          <w:sz w:val="24"/>
          <w:szCs w:val="24"/>
        </w:rPr>
        <w:br/>
      </w:r>
      <w:r w:rsidRPr="00584604">
        <w:rPr>
          <w:sz w:val="24"/>
          <w:szCs w:val="24"/>
        </w:rPr>
        <w:t>i realizacji zadań objętych jej programem (w formie oceny opisowej).</w:t>
      </w:r>
    </w:p>
    <w:p w:rsidR="00C370CA" w:rsidRPr="00584604" w:rsidRDefault="00C370CA" w:rsidP="00362187">
      <w:pPr>
        <w:spacing w:line="276" w:lineRule="auto"/>
        <w:jc w:val="center"/>
        <w:rPr>
          <w:sz w:val="24"/>
          <w:szCs w:val="24"/>
        </w:rPr>
      </w:pPr>
      <w:r w:rsidRPr="00584604">
        <w:rPr>
          <w:sz w:val="24"/>
          <w:szCs w:val="24"/>
        </w:rPr>
        <w:t>§ 6</w:t>
      </w:r>
    </w:p>
    <w:p w:rsidR="00C370CA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 xml:space="preserve">Zaliczenia praktyki dokonuje opiekun ze strony Uczelni (w formie oceny w stopniu) na podstawie opinii, o której mowa w § 5, przedstawionej przez Organizatora praktyki. </w:t>
      </w:r>
    </w:p>
    <w:p w:rsidR="00C370CA" w:rsidRDefault="00C370CA" w:rsidP="00362187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§ 7</w:t>
      </w:r>
    </w:p>
    <w:p w:rsidR="00C370CA" w:rsidRPr="00584604" w:rsidRDefault="00C370CA" w:rsidP="00362187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Organizator praktyki może zażądać od Uczelni odwołania studenta z praktyki w wypadku, gdy naruszy on w sposób rażący dyscyplinę pracy, w tym również wtedy, gdy nie wykonuje on zadań wynikających z programu praktyki.</w:t>
      </w:r>
    </w:p>
    <w:p w:rsidR="00C370CA" w:rsidRPr="00584604" w:rsidRDefault="00C370CA" w:rsidP="00362187">
      <w:pPr>
        <w:spacing w:line="276" w:lineRule="auto"/>
        <w:jc w:val="center"/>
        <w:rPr>
          <w:sz w:val="24"/>
          <w:szCs w:val="24"/>
        </w:rPr>
      </w:pPr>
      <w:r w:rsidRPr="00584604">
        <w:rPr>
          <w:sz w:val="24"/>
          <w:szCs w:val="24"/>
        </w:rPr>
        <w:t>§ 8</w:t>
      </w:r>
    </w:p>
    <w:p w:rsidR="00C370CA" w:rsidRDefault="00C370CA" w:rsidP="00E2729F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 xml:space="preserve">W sprawach nieuregulowanych niniejszą umową zastosowanie mają przepisy ustawy z dnia </w:t>
      </w:r>
      <w:r w:rsidR="00362187">
        <w:rPr>
          <w:sz w:val="24"/>
          <w:szCs w:val="24"/>
        </w:rPr>
        <w:br/>
      </w:r>
      <w:r w:rsidRPr="00584604">
        <w:rPr>
          <w:sz w:val="24"/>
          <w:szCs w:val="24"/>
        </w:rPr>
        <w:t xml:space="preserve">20 lipca 2018 r. Prawo o szkolnictwie wyższym i nauce (t. j. Dz. U. z 2020 r., poz. 85 z </w:t>
      </w:r>
      <w:proofErr w:type="spellStart"/>
      <w:r w:rsidRPr="00584604">
        <w:rPr>
          <w:sz w:val="24"/>
          <w:szCs w:val="24"/>
        </w:rPr>
        <w:t>późn</w:t>
      </w:r>
      <w:proofErr w:type="spellEnd"/>
      <w:r w:rsidRPr="00584604">
        <w:rPr>
          <w:sz w:val="24"/>
          <w:szCs w:val="24"/>
        </w:rPr>
        <w:t>. zm.) oraz</w:t>
      </w:r>
      <w:r w:rsidR="00D90CA0">
        <w:rPr>
          <w:sz w:val="24"/>
          <w:szCs w:val="24"/>
        </w:rPr>
        <w:t xml:space="preserve"> regulamin praktyk zawodowych w Instytucie </w:t>
      </w:r>
      <w:r w:rsidRPr="00584604">
        <w:rPr>
          <w:sz w:val="24"/>
          <w:szCs w:val="24"/>
        </w:rPr>
        <w:t xml:space="preserve"> </w:t>
      </w:r>
      <w:r w:rsidR="00D90CA0">
        <w:rPr>
          <w:sz w:val="24"/>
          <w:szCs w:val="24"/>
        </w:rPr>
        <w:t>Inform</w:t>
      </w:r>
      <w:r w:rsidRPr="00E2729F">
        <w:rPr>
          <w:sz w:val="24"/>
          <w:szCs w:val="24"/>
        </w:rPr>
        <w:t>atyki</w:t>
      </w:r>
      <w:r>
        <w:rPr>
          <w:sz w:val="24"/>
          <w:szCs w:val="24"/>
        </w:rPr>
        <w:t xml:space="preserve"> </w:t>
      </w:r>
      <w:r w:rsidRPr="00584604">
        <w:rPr>
          <w:sz w:val="24"/>
          <w:szCs w:val="24"/>
        </w:rPr>
        <w:t>Uniwersytetu w Białymstoku.</w:t>
      </w:r>
    </w:p>
    <w:p w:rsidR="00C370CA" w:rsidRPr="00584604" w:rsidRDefault="00C370CA" w:rsidP="00362187">
      <w:pPr>
        <w:spacing w:line="276" w:lineRule="auto"/>
        <w:jc w:val="center"/>
        <w:rPr>
          <w:sz w:val="24"/>
          <w:szCs w:val="24"/>
        </w:rPr>
      </w:pPr>
      <w:r w:rsidRPr="00584604">
        <w:rPr>
          <w:sz w:val="24"/>
          <w:szCs w:val="24"/>
        </w:rPr>
        <w:t>§ 9</w:t>
      </w:r>
    </w:p>
    <w:p w:rsidR="00C370CA" w:rsidRDefault="00C370CA" w:rsidP="00066223">
      <w:pPr>
        <w:spacing w:line="276" w:lineRule="auto"/>
        <w:jc w:val="both"/>
        <w:rPr>
          <w:sz w:val="24"/>
          <w:szCs w:val="24"/>
        </w:rPr>
      </w:pPr>
      <w:r w:rsidRPr="00584604">
        <w:rPr>
          <w:sz w:val="24"/>
          <w:szCs w:val="24"/>
        </w:rPr>
        <w:t>Umowę sporządzono w dwóch jednobrzmiących egzemplarzach po jednym dla każdej ze stron.</w:t>
      </w:r>
    </w:p>
    <w:p w:rsidR="00C370CA" w:rsidRDefault="00C370CA" w:rsidP="00C370CA">
      <w:pPr>
        <w:spacing w:line="276" w:lineRule="auto"/>
        <w:rPr>
          <w:sz w:val="24"/>
          <w:szCs w:val="24"/>
        </w:rPr>
      </w:pPr>
    </w:p>
    <w:p w:rsidR="00A51F47" w:rsidRDefault="00A51F47" w:rsidP="00C370CA">
      <w:pPr>
        <w:spacing w:line="276" w:lineRule="auto"/>
        <w:rPr>
          <w:sz w:val="24"/>
          <w:szCs w:val="24"/>
        </w:rPr>
      </w:pPr>
    </w:p>
    <w:p w:rsidR="00A51F47" w:rsidRDefault="00A51F47" w:rsidP="00C370CA">
      <w:pPr>
        <w:spacing w:line="276" w:lineRule="auto"/>
        <w:rPr>
          <w:sz w:val="24"/>
          <w:szCs w:val="24"/>
        </w:rPr>
      </w:pPr>
    </w:p>
    <w:p w:rsidR="00C370CA" w:rsidRPr="00584604" w:rsidRDefault="00C370CA" w:rsidP="00C370CA">
      <w:pPr>
        <w:spacing w:line="276" w:lineRule="auto"/>
        <w:rPr>
          <w:sz w:val="24"/>
          <w:szCs w:val="24"/>
        </w:rPr>
      </w:pPr>
    </w:p>
    <w:p w:rsidR="00C370CA" w:rsidRDefault="00C370CA" w:rsidP="00C370CA">
      <w:pPr>
        <w:spacing w:line="276" w:lineRule="auto"/>
        <w:rPr>
          <w:sz w:val="24"/>
          <w:szCs w:val="24"/>
        </w:rPr>
      </w:pPr>
      <w:r w:rsidRPr="00584604">
        <w:rPr>
          <w:sz w:val="24"/>
          <w:szCs w:val="24"/>
        </w:rPr>
        <w:t>……………………………</w:t>
      </w:r>
      <w:r>
        <w:rPr>
          <w:sz w:val="24"/>
          <w:szCs w:val="24"/>
        </w:rPr>
        <w:t xml:space="preserve">                                                </w:t>
      </w:r>
      <w:r w:rsidRPr="00584604">
        <w:rPr>
          <w:sz w:val="24"/>
          <w:szCs w:val="24"/>
        </w:rPr>
        <w:t>.…………………………….</w:t>
      </w:r>
    </w:p>
    <w:p w:rsidR="00C370CA" w:rsidRDefault="00C370CA" w:rsidP="00C370CA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Pr="00584604">
        <w:rPr>
          <w:sz w:val="24"/>
          <w:szCs w:val="24"/>
        </w:rPr>
        <w:t>UCZELNIA</w:t>
      </w:r>
      <w:r>
        <w:rPr>
          <w:sz w:val="24"/>
          <w:szCs w:val="24"/>
        </w:rPr>
        <w:t xml:space="preserve">                                                                </w:t>
      </w:r>
      <w:r w:rsidRPr="00584604">
        <w:rPr>
          <w:sz w:val="24"/>
          <w:szCs w:val="24"/>
        </w:rPr>
        <w:t>ORGANIZATOR PRAKTYKI</w:t>
      </w:r>
    </w:p>
    <w:p w:rsidR="007B1CCA" w:rsidRPr="00215A6A" w:rsidRDefault="007B1CCA" w:rsidP="00215A6A">
      <w:pPr>
        <w:rPr>
          <w:bCs/>
          <w:i/>
          <w:sz w:val="18"/>
          <w:szCs w:val="18"/>
        </w:rPr>
      </w:pPr>
      <w:bookmarkStart w:id="0" w:name="_GoBack"/>
      <w:bookmarkEnd w:id="0"/>
    </w:p>
    <w:sectPr w:rsidR="007B1CCA" w:rsidRPr="00215A6A" w:rsidSect="00A51F47">
      <w:headerReference w:type="default" r:id="rId8"/>
      <w:footerReference w:type="even" r:id="rId9"/>
      <w:footerReference w:type="default" r:id="rId10"/>
      <w:pgSz w:w="11906" w:h="16838"/>
      <w:pgMar w:top="851" w:right="1134" w:bottom="567" w:left="1418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686" w:rsidRDefault="001B3686">
      <w:r>
        <w:separator/>
      </w:r>
    </w:p>
  </w:endnote>
  <w:endnote w:type="continuationSeparator" w:id="0">
    <w:p w:rsidR="001B3686" w:rsidRDefault="001B3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71" w:rsidRDefault="00F933B2" w:rsidP="002D214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211B71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211B71" w:rsidRDefault="00211B71" w:rsidP="001F2D0E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B71" w:rsidRDefault="00211B71" w:rsidP="002D2142">
    <w:pPr>
      <w:pStyle w:val="Stopka"/>
      <w:framePr w:wrap="around" w:vAnchor="text" w:hAnchor="margin" w:xAlign="right" w:y="1"/>
      <w:rPr>
        <w:rStyle w:val="Numerstrony"/>
      </w:rPr>
    </w:pPr>
  </w:p>
  <w:p w:rsidR="00211B71" w:rsidRDefault="00211B71" w:rsidP="001F2D0E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686" w:rsidRDefault="001B3686">
      <w:r>
        <w:separator/>
      </w:r>
    </w:p>
  </w:footnote>
  <w:footnote w:type="continuationSeparator" w:id="0">
    <w:p w:rsidR="001B3686" w:rsidRDefault="001B36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CB4" w:rsidRDefault="000A0CB4" w:rsidP="000A0CB4">
    <w:pPr>
      <w:pStyle w:val="Tytu"/>
      <w:rPr>
        <w:b w:val="0"/>
        <w:noProof/>
        <w:sz w:val="32"/>
      </w:rPr>
    </w:pPr>
    <w:r w:rsidRPr="000A0CB4">
      <w:rPr>
        <w:b w:val="0"/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-147955</wp:posOffset>
          </wp:positionH>
          <wp:positionV relativeFrom="paragraph">
            <wp:posOffset>-50164</wp:posOffset>
          </wp:positionV>
          <wp:extent cx="895350" cy="1119188"/>
          <wp:effectExtent l="19050" t="0" r="0" b="0"/>
          <wp:wrapNone/>
          <wp:docPr id="1" name="Obraz 4" descr="Instytut Informatyk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stytut Informatyk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99971" cy="11249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32"/>
      </w:rPr>
      <w:t>Uniwersytet w Białymstoku</w:t>
    </w:r>
  </w:p>
  <w:p w:rsidR="000A0CB4" w:rsidRDefault="000A0CB4" w:rsidP="000A0CB4">
    <w:pPr>
      <w:pStyle w:val="Tytu"/>
      <w:rPr>
        <w:b w:val="0"/>
      </w:rPr>
    </w:pPr>
    <w:r>
      <w:rPr>
        <w:b w:val="0"/>
      </w:rPr>
      <w:t>Instytut Informatyki</w:t>
    </w:r>
  </w:p>
  <w:p w:rsidR="000A0CB4" w:rsidRDefault="000A0CB4" w:rsidP="000A0CB4">
    <w:pPr>
      <w:pStyle w:val="Tytu"/>
    </w:pPr>
    <w:r>
      <w:rPr>
        <w:b w:val="0"/>
      </w:rPr>
      <w:t>____________________________________________________________</w:t>
    </w:r>
  </w:p>
  <w:p w:rsidR="00D90CA0" w:rsidRDefault="000A0CB4" w:rsidP="000A0CB4">
    <w:pPr>
      <w:pStyle w:val="Tytu"/>
      <w:rPr>
        <w:b w:val="0"/>
        <w:i/>
        <w:sz w:val="16"/>
      </w:rPr>
    </w:pPr>
    <w:r w:rsidRPr="00D90CA0">
      <w:rPr>
        <w:b w:val="0"/>
        <w:i/>
        <w:sz w:val="16"/>
        <w:szCs w:val="16"/>
      </w:rPr>
      <w:t>ul. Konstantego Ciołkowskiego 1M, 15-245 Białystok</w:t>
    </w:r>
    <w:r w:rsidR="00D90CA0">
      <w:rPr>
        <w:b w:val="0"/>
        <w:i/>
        <w:sz w:val="16"/>
      </w:rPr>
      <w:t xml:space="preserve"> tel. 85 738 83 33</w:t>
    </w:r>
  </w:p>
  <w:p w:rsidR="000A0CB4" w:rsidRDefault="00D90CA0" w:rsidP="000A0CB4">
    <w:pPr>
      <w:pStyle w:val="Tytu"/>
      <w:rPr>
        <w:b w:val="0"/>
        <w:i/>
        <w:sz w:val="16"/>
      </w:rPr>
    </w:pPr>
    <w:r>
      <w:rPr>
        <w:b w:val="0"/>
        <w:i/>
        <w:sz w:val="16"/>
      </w:rPr>
      <w:t xml:space="preserve">instytut-informatyki@uwb.edu.pl </w:t>
    </w:r>
  </w:p>
  <w:p w:rsidR="000A0CB4" w:rsidRDefault="000A0CB4" w:rsidP="000A0CB4">
    <w:pPr>
      <w:pStyle w:val="Tytu"/>
      <w:rPr>
        <w:b w:val="0"/>
        <w:i/>
        <w:sz w:val="16"/>
      </w:rPr>
    </w:pPr>
  </w:p>
  <w:p w:rsidR="000A0CB4" w:rsidRPr="003161D4" w:rsidRDefault="000A0CB4" w:rsidP="000A0CB4">
    <w:pPr>
      <w:pStyle w:val="Tytu"/>
      <w:rPr>
        <w:b w:val="0"/>
        <w:i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56661"/>
    <w:multiLevelType w:val="hybridMultilevel"/>
    <w:tmpl w:val="59129A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580C95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051D6322"/>
    <w:multiLevelType w:val="hybridMultilevel"/>
    <w:tmpl w:val="49466D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6B24D6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63425D5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072705C8"/>
    <w:multiLevelType w:val="hybridMultilevel"/>
    <w:tmpl w:val="0B6A3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F627E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0C30410B"/>
    <w:multiLevelType w:val="multilevel"/>
    <w:tmpl w:val="FDB0E3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113D1273"/>
    <w:multiLevelType w:val="hybridMultilevel"/>
    <w:tmpl w:val="1AEC2B0C"/>
    <w:lvl w:ilvl="0" w:tplc="425C43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95491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191D2084"/>
    <w:multiLevelType w:val="hybridMultilevel"/>
    <w:tmpl w:val="3A8C98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F3801"/>
    <w:multiLevelType w:val="hybridMultilevel"/>
    <w:tmpl w:val="E2C66A16"/>
    <w:lvl w:ilvl="0" w:tplc="947A85E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2641952"/>
    <w:multiLevelType w:val="hybridMultilevel"/>
    <w:tmpl w:val="847AD5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996637"/>
    <w:multiLevelType w:val="hybridMultilevel"/>
    <w:tmpl w:val="32F694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99311F"/>
    <w:multiLevelType w:val="hybridMultilevel"/>
    <w:tmpl w:val="7682B45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BD0681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44966AF4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56857DB"/>
    <w:multiLevelType w:val="hybridMultilevel"/>
    <w:tmpl w:val="92A8C47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6AF5E5D"/>
    <w:multiLevelType w:val="hybridMultilevel"/>
    <w:tmpl w:val="03F409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E7E98"/>
    <w:multiLevelType w:val="hybridMultilevel"/>
    <w:tmpl w:val="C0E0E3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11F6010"/>
    <w:multiLevelType w:val="hybridMultilevel"/>
    <w:tmpl w:val="03D67B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7E1D44"/>
    <w:multiLevelType w:val="hybridMultilevel"/>
    <w:tmpl w:val="DB945D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E6EBD"/>
    <w:multiLevelType w:val="hybridMultilevel"/>
    <w:tmpl w:val="8E3E8B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6220FFE"/>
    <w:multiLevelType w:val="hybridMultilevel"/>
    <w:tmpl w:val="6032F78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DA3F4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5E8030B2"/>
    <w:multiLevelType w:val="hybridMultilevel"/>
    <w:tmpl w:val="720CDA2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5" w15:restartNumberingAfterBreak="0">
    <w:nsid w:val="6105443E"/>
    <w:multiLevelType w:val="hybridMultilevel"/>
    <w:tmpl w:val="708893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536EB3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772AA0"/>
    <w:multiLevelType w:val="hybridMultilevel"/>
    <w:tmpl w:val="D16820BA"/>
    <w:lvl w:ilvl="0" w:tplc="DF847D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B86AF5"/>
    <w:multiLevelType w:val="singleLevel"/>
    <w:tmpl w:val="ED16FD10"/>
    <w:lvl w:ilvl="0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680D0CFE"/>
    <w:multiLevelType w:val="hybridMultilevel"/>
    <w:tmpl w:val="A2CCE8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EC2EE9"/>
    <w:multiLevelType w:val="hybridMultilevel"/>
    <w:tmpl w:val="BED479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8C1E9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6E3D7041"/>
    <w:multiLevelType w:val="hybridMultilevel"/>
    <w:tmpl w:val="B546B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D37174"/>
    <w:multiLevelType w:val="hybridMultilevel"/>
    <w:tmpl w:val="EC1CB1DE"/>
    <w:lvl w:ilvl="0" w:tplc="E6E44E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339317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4" w15:restartNumberingAfterBreak="0">
    <w:nsid w:val="75CB4E89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5" w15:restartNumberingAfterBreak="0">
    <w:nsid w:val="75F164D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76A15EC6"/>
    <w:multiLevelType w:val="hybridMultilevel"/>
    <w:tmpl w:val="89B8FF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DB40D1"/>
    <w:multiLevelType w:val="hybridMultilevel"/>
    <w:tmpl w:val="C9CAF03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7E1848"/>
    <w:multiLevelType w:val="hybridMultilevel"/>
    <w:tmpl w:val="63E49B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4D3103"/>
    <w:multiLevelType w:val="hybridMultilevel"/>
    <w:tmpl w:val="C192B5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8F6957"/>
    <w:multiLevelType w:val="hybridMultilevel"/>
    <w:tmpl w:val="7504A5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841E30"/>
    <w:multiLevelType w:val="hybridMultilevel"/>
    <w:tmpl w:val="FEB896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7"/>
  </w:num>
  <w:num w:numId="3">
    <w:abstractNumId w:val="1"/>
  </w:num>
  <w:num w:numId="4">
    <w:abstractNumId w:val="14"/>
  </w:num>
  <w:num w:numId="5">
    <w:abstractNumId w:val="34"/>
  </w:num>
  <w:num w:numId="6">
    <w:abstractNumId w:val="8"/>
  </w:num>
  <w:num w:numId="7">
    <w:abstractNumId w:val="35"/>
  </w:num>
  <w:num w:numId="8">
    <w:abstractNumId w:val="23"/>
  </w:num>
  <w:num w:numId="9">
    <w:abstractNumId w:val="5"/>
  </w:num>
  <w:num w:numId="10">
    <w:abstractNumId w:val="3"/>
  </w:num>
  <w:num w:numId="11">
    <w:abstractNumId w:val="33"/>
  </w:num>
  <w:num w:numId="12">
    <w:abstractNumId w:val="30"/>
  </w:num>
  <w:num w:numId="13">
    <w:abstractNumId w:val="6"/>
  </w:num>
  <w:num w:numId="14">
    <w:abstractNumId w:val="36"/>
  </w:num>
  <w:num w:numId="15">
    <w:abstractNumId w:val="20"/>
  </w:num>
  <w:num w:numId="16">
    <w:abstractNumId w:val="0"/>
  </w:num>
  <w:num w:numId="17">
    <w:abstractNumId w:val="17"/>
  </w:num>
  <w:num w:numId="18">
    <w:abstractNumId w:val="11"/>
  </w:num>
  <w:num w:numId="19">
    <w:abstractNumId w:val="12"/>
  </w:num>
  <w:num w:numId="20">
    <w:abstractNumId w:val="24"/>
  </w:num>
  <w:num w:numId="21">
    <w:abstractNumId w:val="32"/>
  </w:num>
  <w:num w:numId="22">
    <w:abstractNumId w:val="10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</w:num>
  <w:num w:numId="25">
    <w:abstractNumId w:val="40"/>
  </w:num>
  <w:num w:numId="26">
    <w:abstractNumId w:val="7"/>
  </w:num>
  <w:num w:numId="27">
    <w:abstractNumId w:val="28"/>
  </w:num>
  <w:num w:numId="28">
    <w:abstractNumId w:val="41"/>
  </w:num>
  <w:num w:numId="29">
    <w:abstractNumId w:val="4"/>
  </w:num>
  <w:num w:numId="30">
    <w:abstractNumId w:val="16"/>
  </w:num>
  <w:num w:numId="31">
    <w:abstractNumId w:val="25"/>
  </w:num>
  <w:num w:numId="32">
    <w:abstractNumId w:val="39"/>
  </w:num>
  <w:num w:numId="33">
    <w:abstractNumId w:val="22"/>
  </w:num>
  <w:num w:numId="34">
    <w:abstractNumId w:val="2"/>
  </w:num>
  <w:num w:numId="35">
    <w:abstractNumId w:val="31"/>
  </w:num>
  <w:num w:numId="36">
    <w:abstractNumId w:val="37"/>
  </w:num>
  <w:num w:numId="37">
    <w:abstractNumId w:val="13"/>
  </w:num>
  <w:num w:numId="38">
    <w:abstractNumId w:val="9"/>
  </w:num>
  <w:num w:numId="39">
    <w:abstractNumId w:val="38"/>
  </w:num>
  <w:num w:numId="40">
    <w:abstractNumId w:val="21"/>
  </w:num>
  <w:num w:numId="41">
    <w:abstractNumId w:val="19"/>
  </w:num>
  <w:num w:numId="42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E82"/>
    <w:rsid w:val="00011A0D"/>
    <w:rsid w:val="00017A65"/>
    <w:rsid w:val="0005319B"/>
    <w:rsid w:val="00053704"/>
    <w:rsid w:val="00053CFB"/>
    <w:rsid w:val="00064313"/>
    <w:rsid w:val="00066223"/>
    <w:rsid w:val="00083B33"/>
    <w:rsid w:val="000946F9"/>
    <w:rsid w:val="000A0CB4"/>
    <w:rsid w:val="000A4D30"/>
    <w:rsid w:val="000C0EDC"/>
    <w:rsid w:val="000C3F22"/>
    <w:rsid w:val="000D5195"/>
    <w:rsid w:val="000E2ECC"/>
    <w:rsid w:val="000F224D"/>
    <w:rsid w:val="0010559A"/>
    <w:rsid w:val="00107C87"/>
    <w:rsid w:val="00112D5D"/>
    <w:rsid w:val="001322FC"/>
    <w:rsid w:val="00151A0E"/>
    <w:rsid w:val="001531A4"/>
    <w:rsid w:val="00154B02"/>
    <w:rsid w:val="00157DFF"/>
    <w:rsid w:val="001834B9"/>
    <w:rsid w:val="001915A6"/>
    <w:rsid w:val="00193EB2"/>
    <w:rsid w:val="001B3686"/>
    <w:rsid w:val="001F2D0E"/>
    <w:rsid w:val="00200641"/>
    <w:rsid w:val="00211B71"/>
    <w:rsid w:val="00215A6A"/>
    <w:rsid w:val="0024005D"/>
    <w:rsid w:val="0026409A"/>
    <w:rsid w:val="0027079C"/>
    <w:rsid w:val="00282100"/>
    <w:rsid w:val="00286AF2"/>
    <w:rsid w:val="00295BB1"/>
    <w:rsid w:val="0029781F"/>
    <w:rsid w:val="002A1B65"/>
    <w:rsid w:val="002B671B"/>
    <w:rsid w:val="002B79C1"/>
    <w:rsid w:val="002D2142"/>
    <w:rsid w:val="002E5A53"/>
    <w:rsid w:val="002F1018"/>
    <w:rsid w:val="003161D4"/>
    <w:rsid w:val="00341084"/>
    <w:rsid w:val="00344E95"/>
    <w:rsid w:val="0034666F"/>
    <w:rsid w:val="003528F8"/>
    <w:rsid w:val="00354594"/>
    <w:rsid w:val="00362187"/>
    <w:rsid w:val="00372A3F"/>
    <w:rsid w:val="0038352C"/>
    <w:rsid w:val="00393BCB"/>
    <w:rsid w:val="003A0744"/>
    <w:rsid w:val="003A6E44"/>
    <w:rsid w:val="003A7952"/>
    <w:rsid w:val="003B1085"/>
    <w:rsid w:val="003B1255"/>
    <w:rsid w:val="003B2DE6"/>
    <w:rsid w:val="003D6942"/>
    <w:rsid w:val="003D6E75"/>
    <w:rsid w:val="003E5702"/>
    <w:rsid w:val="003E65E0"/>
    <w:rsid w:val="003F0CB2"/>
    <w:rsid w:val="0040437B"/>
    <w:rsid w:val="004056AF"/>
    <w:rsid w:val="00407D4E"/>
    <w:rsid w:val="004121A9"/>
    <w:rsid w:val="004364B7"/>
    <w:rsid w:val="00450D2B"/>
    <w:rsid w:val="0045478E"/>
    <w:rsid w:val="00484481"/>
    <w:rsid w:val="004930C3"/>
    <w:rsid w:val="00497978"/>
    <w:rsid w:val="004A1198"/>
    <w:rsid w:val="004A3EAD"/>
    <w:rsid w:val="004B6667"/>
    <w:rsid w:val="004E3C81"/>
    <w:rsid w:val="004E3F28"/>
    <w:rsid w:val="004E490E"/>
    <w:rsid w:val="004F4724"/>
    <w:rsid w:val="004F5C28"/>
    <w:rsid w:val="00532734"/>
    <w:rsid w:val="0054480C"/>
    <w:rsid w:val="00563BB5"/>
    <w:rsid w:val="00565366"/>
    <w:rsid w:val="005928BF"/>
    <w:rsid w:val="005A4DCB"/>
    <w:rsid w:val="005A63BA"/>
    <w:rsid w:val="005B1228"/>
    <w:rsid w:val="005B7784"/>
    <w:rsid w:val="005C155D"/>
    <w:rsid w:val="005D0BA7"/>
    <w:rsid w:val="005D0F4F"/>
    <w:rsid w:val="005D5532"/>
    <w:rsid w:val="005D6EC0"/>
    <w:rsid w:val="006101E9"/>
    <w:rsid w:val="00634177"/>
    <w:rsid w:val="006354FE"/>
    <w:rsid w:val="00636E9E"/>
    <w:rsid w:val="00646F78"/>
    <w:rsid w:val="006850CD"/>
    <w:rsid w:val="006B43CF"/>
    <w:rsid w:val="006B4682"/>
    <w:rsid w:val="006B5593"/>
    <w:rsid w:val="006B7CFD"/>
    <w:rsid w:val="006C714B"/>
    <w:rsid w:val="006E18F8"/>
    <w:rsid w:val="006F43CE"/>
    <w:rsid w:val="0070341A"/>
    <w:rsid w:val="007105E2"/>
    <w:rsid w:val="00712FE8"/>
    <w:rsid w:val="00725A6B"/>
    <w:rsid w:val="00755DAB"/>
    <w:rsid w:val="00763746"/>
    <w:rsid w:val="00797220"/>
    <w:rsid w:val="007A0FBE"/>
    <w:rsid w:val="007B1CCA"/>
    <w:rsid w:val="007B35FD"/>
    <w:rsid w:val="007C32FC"/>
    <w:rsid w:val="007C5279"/>
    <w:rsid w:val="007D1395"/>
    <w:rsid w:val="007D2546"/>
    <w:rsid w:val="00803846"/>
    <w:rsid w:val="00804DFC"/>
    <w:rsid w:val="00807638"/>
    <w:rsid w:val="00813D2D"/>
    <w:rsid w:val="00825442"/>
    <w:rsid w:val="00834381"/>
    <w:rsid w:val="00836F0B"/>
    <w:rsid w:val="0083776B"/>
    <w:rsid w:val="008466A8"/>
    <w:rsid w:val="00847E5C"/>
    <w:rsid w:val="00862EEF"/>
    <w:rsid w:val="00864B2E"/>
    <w:rsid w:val="008A67F9"/>
    <w:rsid w:val="008B3380"/>
    <w:rsid w:val="008B41FC"/>
    <w:rsid w:val="008C777E"/>
    <w:rsid w:val="008C7C73"/>
    <w:rsid w:val="008D5CD1"/>
    <w:rsid w:val="008E1397"/>
    <w:rsid w:val="0090360D"/>
    <w:rsid w:val="009069E6"/>
    <w:rsid w:val="00916A5E"/>
    <w:rsid w:val="009239A0"/>
    <w:rsid w:val="00923E3B"/>
    <w:rsid w:val="0093196D"/>
    <w:rsid w:val="0094204F"/>
    <w:rsid w:val="00967E82"/>
    <w:rsid w:val="00976677"/>
    <w:rsid w:val="00977B00"/>
    <w:rsid w:val="00984FC8"/>
    <w:rsid w:val="00987DB5"/>
    <w:rsid w:val="00996046"/>
    <w:rsid w:val="009A3140"/>
    <w:rsid w:val="009A31BD"/>
    <w:rsid w:val="009B5855"/>
    <w:rsid w:val="009D6053"/>
    <w:rsid w:val="00A038E0"/>
    <w:rsid w:val="00A122BF"/>
    <w:rsid w:val="00A16F8A"/>
    <w:rsid w:val="00A40448"/>
    <w:rsid w:val="00A51CF7"/>
    <w:rsid w:val="00A51F47"/>
    <w:rsid w:val="00A555C7"/>
    <w:rsid w:val="00A64FED"/>
    <w:rsid w:val="00A67286"/>
    <w:rsid w:val="00A75122"/>
    <w:rsid w:val="00A774CD"/>
    <w:rsid w:val="00A931B6"/>
    <w:rsid w:val="00A93BA6"/>
    <w:rsid w:val="00A940E2"/>
    <w:rsid w:val="00AA7A65"/>
    <w:rsid w:val="00AB30CA"/>
    <w:rsid w:val="00AC4F57"/>
    <w:rsid w:val="00AD2BF4"/>
    <w:rsid w:val="00B00B9D"/>
    <w:rsid w:val="00B03D0C"/>
    <w:rsid w:val="00B1104B"/>
    <w:rsid w:val="00B15F80"/>
    <w:rsid w:val="00B22DEB"/>
    <w:rsid w:val="00B3759D"/>
    <w:rsid w:val="00B61B13"/>
    <w:rsid w:val="00B662B6"/>
    <w:rsid w:val="00B77FD8"/>
    <w:rsid w:val="00B9251C"/>
    <w:rsid w:val="00BA6C7C"/>
    <w:rsid w:val="00BB252E"/>
    <w:rsid w:val="00BB38DE"/>
    <w:rsid w:val="00BB44D6"/>
    <w:rsid w:val="00BC29FD"/>
    <w:rsid w:val="00BC6521"/>
    <w:rsid w:val="00BD094B"/>
    <w:rsid w:val="00BF1D4F"/>
    <w:rsid w:val="00BF3DB2"/>
    <w:rsid w:val="00C03209"/>
    <w:rsid w:val="00C04BCE"/>
    <w:rsid w:val="00C12943"/>
    <w:rsid w:val="00C17C3F"/>
    <w:rsid w:val="00C23D7D"/>
    <w:rsid w:val="00C27AE6"/>
    <w:rsid w:val="00C3056F"/>
    <w:rsid w:val="00C32332"/>
    <w:rsid w:val="00C370CA"/>
    <w:rsid w:val="00C441B6"/>
    <w:rsid w:val="00C46A58"/>
    <w:rsid w:val="00C4713F"/>
    <w:rsid w:val="00C776FF"/>
    <w:rsid w:val="00C802A3"/>
    <w:rsid w:val="00C95D1B"/>
    <w:rsid w:val="00C97EED"/>
    <w:rsid w:val="00CA0D10"/>
    <w:rsid w:val="00CA1000"/>
    <w:rsid w:val="00CC39A8"/>
    <w:rsid w:val="00CD1079"/>
    <w:rsid w:val="00CD3E12"/>
    <w:rsid w:val="00CE0C6C"/>
    <w:rsid w:val="00CF0473"/>
    <w:rsid w:val="00CF5E98"/>
    <w:rsid w:val="00CF5FC8"/>
    <w:rsid w:val="00D03273"/>
    <w:rsid w:val="00D058C7"/>
    <w:rsid w:val="00D22433"/>
    <w:rsid w:val="00D26F3A"/>
    <w:rsid w:val="00D30E1C"/>
    <w:rsid w:val="00D32780"/>
    <w:rsid w:val="00D51783"/>
    <w:rsid w:val="00D52EDC"/>
    <w:rsid w:val="00D906C7"/>
    <w:rsid w:val="00D90CA0"/>
    <w:rsid w:val="00D90E5C"/>
    <w:rsid w:val="00D95CBD"/>
    <w:rsid w:val="00D96284"/>
    <w:rsid w:val="00DA3CFF"/>
    <w:rsid w:val="00DC64ED"/>
    <w:rsid w:val="00DD054A"/>
    <w:rsid w:val="00DD21B0"/>
    <w:rsid w:val="00DE7A43"/>
    <w:rsid w:val="00E22FFB"/>
    <w:rsid w:val="00E231D1"/>
    <w:rsid w:val="00E24E3A"/>
    <w:rsid w:val="00E2729F"/>
    <w:rsid w:val="00E60F34"/>
    <w:rsid w:val="00E63D3F"/>
    <w:rsid w:val="00E80050"/>
    <w:rsid w:val="00E8249E"/>
    <w:rsid w:val="00E97931"/>
    <w:rsid w:val="00EA2120"/>
    <w:rsid w:val="00EA4A10"/>
    <w:rsid w:val="00EB15AB"/>
    <w:rsid w:val="00EC4EE0"/>
    <w:rsid w:val="00EC5374"/>
    <w:rsid w:val="00F05DD2"/>
    <w:rsid w:val="00F065EE"/>
    <w:rsid w:val="00F07EE5"/>
    <w:rsid w:val="00F15128"/>
    <w:rsid w:val="00F174E8"/>
    <w:rsid w:val="00F361F8"/>
    <w:rsid w:val="00F5314B"/>
    <w:rsid w:val="00F54869"/>
    <w:rsid w:val="00F60E8C"/>
    <w:rsid w:val="00F64DEA"/>
    <w:rsid w:val="00F830E1"/>
    <w:rsid w:val="00F933B2"/>
    <w:rsid w:val="00FB128D"/>
    <w:rsid w:val="00FB384E"/>
    <w:rsid w:val="00FB60BC"/>
    <w:rsid w:val="00FC16D0"/>
    <w:rsid w:val="00FC466F"/>
    <w:rsid w:val="00FF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3502943-0676-4867-AB19-3BBA8771F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933B2"/>
  </w:style>
  <w:style w:type="paragraph" w:styleId="Nagwek1">
    <w:name w:val="heading 1"/>
    <w:basedOn w:val="Normalny"/>
    <w:next w:val="Normalny"/>
    <w:qFormat/>
    <w:rsid w:val="00F933B2"/>
    <w:pPr>
      <w:keepNext/>
      <w:outlineLvl w:val="0"/>
    </w:pPr>
    <w:rPr>
      <w:sz w:val="24"/>
    </w:rPr>
  </w:style>
  <w:style w:type="paragraph" w:styleId="Nagwek2">
    <w:name w:val="heading 2"/>
    <w:basedOn w:val="Normalny"/>
    <w:next w:val="Normalny"/>
    <w:qFormat/>
    <w:rsid w:val="00F933B2"/>
    <w:pPr>
      <w:keepNext/>
      <w:spacing w:after="120"/>
      <w:jc w:val="both"/>
      <w:outlineLvl w:val="1"/>
    </w:pPr>
    <w:rPr>
      <w:sz w:val="24"/>
    </w:rPr>
  </w:style>
  <w:style w:type="paragraph" w:styleId="Nagwek3">
    <w:name w:val="heading 3"/>
    <w:basedOn w:val="Normalny"/>
    <w:next w:val="Normalny"/>
    <w:qFormat/>
    <w:rsid w:val="004364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qFormat/>
    <w:rsid w:val="00F933B2"/>
    <w:pPr>
      <w:keepNext/>
      <w:outlineLvl w:val="3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F933B2"/>
    <w:pPr>
      <w:jc w:val="center"/>
    </w:pPr>
    <w:rPr>
      <w:b/>
      <w:sz w:val="24"/>
    </w:rPr>
  </w:style>
  <w:style w:type="paragraph" w:styleId="Tekstpodstawowy">
    <w:name w:val="Body Text"/>
    <w:basedOn w:val="Normalny"/>
    <w:rsid w:val="00F933B2"/>
    <w:pPr>
      <w:spacing w:after="120" w:line="264" w:lineRule="auto"/>
      <w:jc w:val="both"/>
    </w:pPr>
    <w:rPr>
      <w:sz w:val="24"/>
    </w:rPr>
  </w:style>
  <w:style w:type="paragraph" w:styleId="HTML-wstpniesformatowany">
    <w:name w:val="HTML Preformatted"/>
    <w:basedOn w:val="Normalny"/>
    <w:rsid w:val="0099604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FontStyle15">
    <w:name w:val="Font Style15"/>
    <w:rsid w:val="003A6E44"/>
    <w:rPr>
      <w:rFonts w:ascii="Century Schoolbook" w:hAnsi="Century Schoolbook" w:cs="Century Schoolbook"/>
      <w:sz w:val="20"/>
      <w:szCs w:val="20"/>
    </w:rPr>
  </w:style>
  <w:style w:type="paragraph" w:styleId="Stopka">
    <w:name w:val="footer"/>
    <w:basedOn w:val="Normalny"/>
    <w:rsid w:val="001F2D0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1F2D0E"/>
  </w:style>
  <w:style w:type="paragraph" w:styleId="Nagwek">
    <w:name w:val="header"/>
    <w:basedOn w:val="Normalny"/>
    <w:link w:val="NagwekZnak"/>
    <w:uiPriority w:val="99"/>
    <w:rsid w:val="009069E6"/>
    <w:pPr>
      <w:tabs>
        <w:tab w:val="center" w:pos="4536"/>
        <w:tab w:val="right" w:pos="9072"/>
      </w:tabs>
    </w:pPr>
  </w:style>
  <w:style w:type="paragraph" w:styleId="Akapitzlist">
    <w:name w:val="List Paragraph"/>
    <w:basedOn w:val="Normalny"/>
    <w:uiPriority w:val="34"/>
    <w:qFormat/>
    <w:rsid w:val="00F64DEA"/>
    <w:pPr>
      <w:ind w:left="720"/>
      <w:contextualSpacing/>
    </w:pPr>
  </w:style>
  <w:style w:type="paragraph" w:styleId="Tekstdymka">
    <w:name w:val="Balloon Text"/>
    <w:basedOn w:val="Normalny"/>
    <w:link w:val="TekstdymkaZnak"/>
    <w:semiHidden/>
    <w:unhideWhenUsed/>
    <w:rsid w:val="00563BB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563BB5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BF1D4F"/>
    <w:rPr>
      <w:color w:val="808080"/>
    </w:rPr>
  </w:style>
  <w:style w:type="paragraph" w:styleId="Tekstpodstawowywcity">
    <w:name w:val="Body Text Indent"/>
    <w:basedOn w:val="Normalny"/>
    <w:link w:val="TekstpodstawowywcityZnak"/>
    <w:semiHidden/>
    <w:unhideWhenUsed/>
    <w:rsid w:val="00D058C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D058C7"/>
  </w:style>
  <w:style w:type="character" w:customStyle="1" w:styleId="TytuZnak">
    <w:name w:val="Tytuł Znak"/>
    <w:basedOn w:val="Domylnaczcionkaakapitu"/>
    <w:link w:val="Tytu"/>
    <w:rsid w:val="00A122BF"/>
    <w:rPr>
      <w:b/>
      <w:sz w:val="24"/>
    </w:rPr>
  </w:style>
  <w:style w:type="table" w:styleId="Tabela-Siatka">
    <w:name w:val="Table Grid"/>
    <w:basedOn w:val="Standardowy"/>
    <w:uiPriority w:val="39"/>
    <w:rsid w:val="00A12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370CA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table" w:customStyle="1" w:styleId="TableGrid">
    <w:name w:val="TableGrid"/>
    <w:rsid w:val="0006622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A51F47"/>
    <w:rPr>
      <w:b/>
      <w:bCs/>
    </w:rPr>
  </w:style>
  <w:style w:type="character" w:customStyle="1" w:styleId="NagwekZnak">
    <w:name w:val="Nagłówek Znak"/>
    <w:basedOn w:val="Domylnaczcionkaakapitu"/>
    <w:link w:val="Nagwek"/>
    <w:uiPriority w:val="99"/>
    <w:rsid w:val="003161D4"/>
  </w:style>
  <w:style w:type="character" w:styleId="Hipercze">
    <w:name w:val="Hyperlink"/>
    <w:basedOn w:val="Domylnaczcionkaakapitu"/>
    <w:unhideWhenUsed/>
    <w:rsid w:val="000A0C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3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29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ekretariat\Dane%20aplikacji\Microsoft\Szablony\IM_pap_fi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A82E3-E0E2-40B2-8333-4C882D38A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IM_pap_fir</Template>
  <TotalTime>2</TotalTime>
  <Pages>2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Białystok, dnia</vt:lpstr>
    </vt:vector>
  </TitlesOfParts>
  <Company/>
  <LinksUpToDate>false</LinksUpToDate>
  <CharactersWithSpaces>4052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Białystok, dnia</dc:title>
  <dc:creator>Sekretariat</dc:creator>
  <cp:lastModifiedBy>UwB</cp:lastModifiedBy>
  <cp:revision>4</cp:revision>
  <cp:lastPrinted>2020-11-20T09:17:00Z</cp:lastPrinted>
  <dcterms:created xsi:type="dcterms:W3CDTF">2020-12-23T11:14:00Z</dcterms:created>
  <dcterms:modified xsi:type="dcterms:W3CDTF">2020-12-23T11:18:00Z</dcterms:modified>
</cp:coreProperties>
</file>